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6"/>
      </w:tblGrid>
      <w:tr w:rsidR="0035553F" w:rsidRPr="00C77D26" w14:paraId="462DC6C9" w14:textId="77777777" w:rsidTr="00C77D26">
        <w:tc>
          <w:tcPr>
            <w:tcW w:w="10296" w:type="dxa"/>
            <w:tcBorders>
              <w:top w:val="nil"/>
              <w:left w:val="nil"/>
              <w:bottom w:val="nil"/>
              <w:right w:val="nil"/>
            </w:tcBorders>
          </w:tcPr>
          <w:p w14:paraId="47572960" w14:textId="149EA092" w:rsidR="0035553F" w:rsidRPr="00C77D26" w:rsidRDefault="00000000" w:rsidP="0035553F">
            <w:pPr>
              <w:pStyle w:val="CompanyName"/>
            </w:pPr>
            <w:r>
              <w:rPr>
                <w:noProof/>
                <w:lang w:eastAsia="zh-TW"/>
              </w:rPr>
              <w:pict w14:anchorId="557E01E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363.45pt;margin-top:9.75pt;width:141.9pt;height:17.6pt;z-index:251657728;mso-height-percent:200;mso-height-percent:200;mso-width-relative:margin;mso-height-relative:margin">
                  <v:textbox style="mso-fit-shape-to-text:t">
                    <w:txbxContent>
                      <w:p w14:paraId="0A80F4AF" w14:textId="77777777" w:rsidR="00EA5A2F" w:rsidRDefault="00EA5A2F">
                        <w:r>
                          <w:t>Date:</w:t>
                        </w:r>
                      </w:p>
                    </w:txbxContent>
                  </v:textbox>
                </v:shape>
              </w:pict>
            </w:r>
            <w:r w:rsidR="0035553F" w:rsidRPr="00C77D26">
              <w:t>KALPAVRUKSHA</w:t>
            </w:r>
            <w:r w:rsidR="00E932C1">
              <w:t xml:space="preserve"> farm</w:t>
            </w:r>
          </w:p>
          <w:p w14:paraId="75DB1CB1" w14:textId="77777777" w:rsidR="0035553F" w:rsidRPr="00C77D26" w:rsidRDefault="0035553F" w:rsidP="00CD43BF">
            <w:proofErr w:type="spellStart"/>
            <w:r w:rsidRPr="00C77D26">
              <w:t>Dehri</w:t>
            </w:r>
            <w:proofErr w:type="spellEnd"/>
            <w:r w:rsidRPr="00C77D26">
              <w:t xml:space="preserve">, </w:t>
            </w:r>
            <w:proofErr w:type="spellStart"/>
            <w:r w:rsidRPr="00C77D26">
              <w:t>Umbergaon</w:t>
            </w:r>
            <w:proofErr w:type="spellEnd"/>
            <w:r w:rsidRPr="00C77D26">
              <w:t>, Valsad, 396170.</w:t>
            </w:r>
          </w:p>
          <w:p w14:paraId="71E8A3D0" w14:textId="77777777" w:rsidR="0035553F" w:rsidRDefault="0035553F" w:rsidP="00CD43BF">
            <w:hyperlink r:id="rId6" w:history="1">
              <w:r w:rsidRPr="00C77D26">
                <w:rPr>
                  <w:rStyle w:val="Hyperlink"/>
                </w:rPr>
                <w:t>www.savesanghavi.com</w:t>
              </w:r>
            </w:hyperlink>
          </w:p>
          <w:p w14:paraId="04E169F6" w14:textId="77777777" w:rsidR="00982AF6" w:rsidRPr="00C77D26" w:rsidRDefault="00982AF6" w:rsidP="00CD43BF">
            <w:hyperlink r:id="rId7" w:history="1">
              <w:r w:rsidRPr="00F23446">
                <w:rPr>
                  <w:rStyle w:val="Hyperlink"/>
                </w:rPr>
                <w:t>www.bhaskarsavenftc.in</w:t>
              </w:r>
            </w:hyperlink>
            <w:r>
              <w:t xml:space="preserve"> </w:t>
            </w:r>
          </w:p>
          <w:p w14:paraId="56AABE89" w14:textId="30B3ABE8" w:rsidR="0035553F" w:rsidRPr="00C77D26" w:rsidRDefault="0035553F" w:rsidP="00CD43BF"/>
          <w:p w14:paraId="6F5C6223" w14:textId="77777777" w:rsidR="0035553F" w:rsidRPr="00C77D26" w:rsidRDefault="0035553F" w:rsidP="00C77D26">
            <w:pPr>
              <w:pStyle w:val="Logo"/>
              <w:jc w:val="center"/>
            </w:pPr>
            <w:r w:rsidRPr="00C77D26">
              <w:rPr>
                <w:b/>
                <w:sz w:val="28"/>
              </w:rPr>
              <w:t>APPLICATION FORM</w:t>
            </w:r>
          </w:p>
        </w:tc>
      </w:tr>
    </w:tbl>
    <w:p w14:paraId="652FE06A" w14:textId="77777777" w:rsidR="00AA7471" w:rsidRDefault="00AA7471" w:rsidP="00AA7471"/>
    <w:tbl>
      <w:tblPr>
        <w:tblpPr w:leftFromText="180" w:rightFromText="180" w:vertAnchor="text" w:tblpY="1"/>
        <w:tblOverlap w:val="never"/>
        <w:tblW w:w="502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8"/>
        <w:gridCol w:w="919"/>
        <w:gridCol w:w="191"/>
        <w:gridCol w:w="468"/>
        <w:gridCol w:w="50"/>
        <w:gridCol w:w="22"/>
        <w:gridCol w:w="630"/>
        <w:gridCol w:w="1190"/>
        <w:gridCol w:w="898"/>
        <w:gridCol w:w="684"/>
        <w:gridCol w:w="1134"/>
        <w:gridCol w:w="790"/>
        <w:gridCol w:w="322"/>
        <w:gridCol w:w="33"/>
        <w:gridCol w:w="163"/>
        <w:gridCol w:w="979"/>
        <w:gridCol w:w="1793"/>
        <w:gridCol w:w="9"/>
      </w:tblGrid>
      <w:tr w:rsidR="009901CA" w:rsidRPr="0071584C" w14:paraId="6878C16F" w14:textId="77777777" w:rsidTr="00923805">
        <w:trPr>
          <w:gridBefore w:val="1"/>
          <w:wBefore w:w="18" w:type="dxa"/>
          <w:trHeight w:hRule="exact" w:val="385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9AC89" w14:textId="77777777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Name</w:t>
            </w:r>
          </w:p>
        </w:tc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316A6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72586992" w14:textId="77777777" w:rsidTr="00923805">
        <w:trPr>
          <w:gridBefore w:val="1"/>
          <w:wBefore w:w="18" w:type="dxa"/>
          <w:trHeight w:hRule="exact" w:val="385"/>
        </w:trPr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2414" w14:textId="0B2CD16D" w:rsidR="009901CA" w:rsidRPr="0071584C" w:rsidRDefault="009901CA" w:rsidP="00923805">
            <w:pPr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>Date 0f Birth</w:t>
            </w:r>
          </w:p>
        </w:tc>
        <w:tc>
          <w:tcPr>
            <w:tcW w:w="5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997D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DEAB5" w14:textId="37C389D4" w:rsidR="009901CA" w:rsidRDefault="009901CA" w:rsidP="00923805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>Gender</w:t>
            </w:r>
          </w:p>
        </w:tc>
        <w:tc>
          <w:tcPr>
            <w:tcW w:w="1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1FA9E" w14:textId="54799908" w:rsidR="009901CA" w:rsidRPr="0071584C" w:rsidRDefault="004B2424" w:rsidP="00923805">
            <w:pPr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>M / F</w:t>
            </w:r>
          </w:p>
        </w:tc>
      </w:tr>
      <w:tr w:rsidR="009901CA" w:rsidRPr="0071584C" w14:paraId="4BDB958A" w14:textId="77777777" w:rsidTr="00923805">
        <w:trPr>
          <w:gridBefore w:val="1"/>
          <w:wBefore w:w="18" w:type="dxa"/>
          <w:trHeight w:hRule="exact" w:val="385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A513" w14:textId="77777777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Address</w:t>
            </w:r>
          </w:p>
        </w:tc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BD5F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6D2B4820" w14:textId="77777777" w:rsidTr="00923805">
        <w:trPr>
          <w:gridBefore w:val="1"/>
          <w:wBefore w:w="18" w:type="dxa"/>
          <w:trHeight w:hRule="exact" w:val="385"/>
        </w:trPr>
        <w:tc>
          <w:tcPr>
            <w:tcW w:w="43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4B989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48D" w14:textId="77777777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State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FEF83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  <w:tc>
          <w:tcPr>
            <w:tcW w:w="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449B5" w14:textId="77777777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PIN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8BC9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531DC19B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AF6FA" w14:textId="2DE452C9" w:rsidR="009901CA" w:rsidRPr="0071584C" w:rsidRDefault="009901CA" w:rsidP="00923805">
            <w:pPr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>Mobile Number</w:t>
            </w:r>
          </w:p>
        </w:tc>
        <w:tc>
          <w:tcPr>
            <w:tcW w:w="86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19854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7FBF31B5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6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3126" w14:textId="77777777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E-mail Address</w:t>
            </w:r>
          </w:p>
        </w:tc>
        <w:tc>
          <w:tcPr>
            <w:tcW w:w="86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F507B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3ED484A3" w14:textId="1DD18466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D911B" w14:textId="00A05B61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Education</w:t>
            </w:r>
          </w:p>
        </w:tc>
        <w:tc>
          <w:tcPr>
            <w:tcW w:w="91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06CA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60F93313" w14:textId="7505B680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E5A8" w14:textId="7614CB55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Languages you speak</w:t>
            </w:r>
          </w:p>
        </w:tc>
        <w:tc>
          <w:tcPr>
            <w:tcW w:w="79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73A91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1C6A7DFB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93FF6" w14:textId="77777777" w:rsidR="009901CA" w:rsidRPr="0071584C" w:rsidRDefault="009901CA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Profession</w:t>
            </w:r>
          </w:p>
        </w:tc>
        <w:tc>
          <w:tcPr>
            <w:tcW w:w="86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794F5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08389C9D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589F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23805" w:rsidRPr="0071584C" w14:paraId="6AD12F59" w14:textId="4F002CD1" w:rsidTr="00923805">
        <w:trPr>
          <w:gridBefore w:val="1"/>
          <w:gridAfter w:val="1"/>
          <w:wBefore w:w="18" w:type="dxa"/>
          <w:wAfter w:w="9" w:type="dxa"/>
          <w:trHeight w:hRule="exact" w:val="316"/>
        </w:trPr>
        <w:tc>
          <w:tcPr>
            <w:tcW w:w="73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A1E8" w14:textId="2CD3E983" w:rsidR="00923805" w:rsidRPr="0071584C" w:rsidRDefault="00923805" w:rsidP="00923805">
            <w:pPr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Are you physically able and willing to do farm work every day during the course</w:t>
            </w:r>
            <w:r>
              <w:rPr>
                <w:sz w:val="20"/>
                <w:szCs w:val="28"/>
              </w:rPr>
              <w:t>?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1CF9" w14:textId="77777777" w:rsidR="00923805" w:rsidRPr="0071584C" w:rsidRDefault="00923805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3A7049A4" w14:textId="77777777" w:rsidTr="00923805">
        <w:trPr>
          <w:gridBefore w:val="1"/>
          <w:gridAfter w:val="1"/>
          <w:wBefore w:w="18" w:type="dxa"/>
          <w:wAfter w:w="9" w:type="dxa"/>
          <w:trHeight w:hRule="exact" w:val="316"/>
        </w:trPr>
        <w:tc>
          <w:tcPr>
            <w:tcW w:w="10266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26316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2151FFE8" w14:textId="77777777" w:rsidTr="00923805">
        <w:trPr>
          <w:gridBefore w:val="1"/>
          <w:gridAfter w:val="1"/>
          <w:wBefore w:w="18" w:type="dxa"/>
          <w:wAfter w:w="9" w:type="dxa"/>
          <w:trHeight w:hRule="exact" w:val="457"/>
        </w:trPr>
        <w:tc>
          <w:tcPr>
            <w:tcW w:w="3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CF6E7" w14:textId="0EFD8AFA" w:rsidR="009901CA" w:rsidRPr="0071584C" w:rsidRDefault="004B2424" w:rsidP="00923805">
            <w:pPr>
              <w:pStyle w:val="Italics"/>
              <w:rPr>
                <w:i w:val="0"/>
                <w:sz w:val="20"/>
                <w:szCs w:val="28"/>
              </w:rPr>
            </w:pPr>
            <w:r>
              <w:rPr>
                <w:i w:val="0"/>
                <w:sz w:val="20"/>
                <w:szCs w:val="28"/>
              </w:rPr>
              <w:t>Your involvement in the farming</w:t>
            </w:r>
          </w:p>
        </w:tc>
        <w:tc>
          <w:tcPr>
            <w:tcW w:w="6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FDEB" w14:textId="77777777" w:rsidR="009901CA" w:rsidRPr="0071584C" w:rsidRDefault="009901CA" w:rsidP="00923805">
            <w:pPr>
              <w:pStyle w:val="Italics"/>
              <w:rPr>
                <w:i w:val="0"/>
                <w:sz w:val="20"/>
                <w:szCs w:val="28"/>
              </w:rPr>
            </w:pPr>
          </w:p>
        </w:tc>
      </w:tr>
      <w:tr w:rsidR="004B2424" w:rsidRPr="0071584C" w14:paraId="33B187F5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02ED4" w14:textId="77777777" w:rsidR="004B2424" w:rsidRPr="0071584C" w:rsidRDefault="004B2424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4F04100E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D520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44D3150C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2A6BA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148B6DE2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6D51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6599E453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6DA3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2731612C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A126B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6C53929C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A7B5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0769BA9D" w14:textId="77777777" w:rsidTr="00923805">
        <w:trPr>
          <w:gridBefore w:val="1"/>
          <w:gridAfter w:val="1"/>
          <w:wBefore w:w="18" w:type="dxa"/>
          <w:wAfter w:w="9" w:type="dxa"/>
          <w:trHeight w:hRule="exact" w:val="385"/>
        </w:trPr>
        <w:tc>
          <w:tcPr>
            <w:tcW w:w="1026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C4BED" w14:textId="77777777" w:rsidR="009901CA" w:rsidRPr="0071584C" w:rsidRDefault="009901CA" w:rsidP="00923805">
            <w:pPr>
              <w:rPr>
                <w:sz w:val="20"/>
                <w:szCs w:val="28"/>
              </w:rPr>
            </w:pPr>
          </w:p>
        </w:tc>
      </w:tr>
      <w:tr w:rsidR="009901CA" w:rsidRPr="0071584C" w14:paraId="2BBB097C" w14:textId="77777777" w:rsidTr="009238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4089" w:type="dxa"/>
          <w:trHeight w:val="760"/>
        </w:trPr>
        <w:tc>
          <w:tcPr>
            <w:tcW w:w="620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C620F25" w14:textId="12825270" w:rsidR="009901CA" w:rsidRPr="0071584C" w:rsidRDefault="009901CA" w:rsidP="00923805">
            <w:pPr>
              <w:jc w:val="right"/>
              <w:rPr>
                <w:sz w:val="20"/>
                <w:szCs w:val="28"/>
              </w:rPr>
            </w:pPr>
            <w:r w:rsidRPr="0071584C">
              <w:rPr>
                <w:sz w:val="20"/>
                <w:szCs w:val="28"/>
              </w:rPr>
              <w:t>*You can attach extra relevant details.</w:t>
            </w:r>
          </w:p>
          <w:p w14:paraId="18EBDE47" w14:textId="77777777" w:rsidR="009901CA" w:rsidRPr="0071584C" w:rsidRDefault="009901CA" w:rsidP="00923805">
            <w:pPr>
              <w:jc w:val="right"/>
              <w:rPr>
                <w:sz w:val="20"/>
                <w:szCs w:val="28"/>
              </w:rPr>
            </w:pPr>
          </w:p>
        </w:tc>
      </w:tr>
    </w:tbl>
    <w:p w14:paraId="1B34D938" w14:textId="77777777" w:rsidR="001F3009" w:rsidRPr="001F3009" w:rsidRDefault="001F3009" w:rsidP="001F3009"/>
    <w:sectPr w:rsidR="001F3009" w:rsidRPr="001F3009" w:rsidSect="00AA747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24B22FE"/>
    <w:multiLevelType w:val="hybridMultilevel"/>
    <w:tmpl w:val="58E025D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4175018">
    <w:abstractNumId w:val="9"/>
  </w:num>
  <w:num w:numId="2" w16cid:durableId="487016952">
    <w:abstractNumId w:val="7"/>
  </w:num>
  <w:num w:numId="3" w16cid:durableId="81295312">
    <w:abstractNumId w:val="6"/>
  </w:num>
  <w:num w:numId="4" w16cid:durableId="1048407885">
    <w:abstractNumId w:val="5"/>
  </w:num>
  <w:num w:numId="5" w16cid:durableId="540213834">
    <w:abstractNumId w:val="4"/>
  </w:num>
  <w:num w:numId="6" w16cid:durableId="1846748277">
    <w:abstractNumId w:val="8"/>
  </w:num>
  <w:num w:numId="7" w16cid:durableId="1228614379">
    <w:abstractNumId w:val="3"/>
  </w:num>
  <w:num w:numId="8" w16cid:durableId="867448004">
    <w:abstractNumId w:val="2"/>
  </w:num>
  <w:num w:numId="9" w16cid:durableId="1380516023">
    <w:abstractNumId w:val="1"/>
  </w:num>
  <w:num w:numId="10" w16cid:durableId="1529639388">
    <w:abstractNumId w:val="0"/>
  </w:num>
  <w:num w:numId="11" w16cid:durableId="2473542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829"/>
    <w:rsid w:val="000071F7"/>
    <w:rsid w:val="000134FA"/>
    <w:rsid w:val="000135D6"/>
    <w:rsid w:val="0002798A"/>
    <w:rsid w:val="00063EEE"/>
    <w:rsid w:val="00083002"/>
    <w:rsid w:val="00087B85"/>
    <w:rsid w:val="000A01F1"/>
    <w:rsid w:val="000A6BD4"/>
    <w:rsid w:val="000C1163"/>
    <w:rsid w:val="000D2539"/>
    <w:rsid w:val="000F2DF4"/>
    <w:rsid w:val="000F6783"/>
    <w:rsid w:val="00101CD9"/>
    <w:rsid w:val="001059A0"/>
    <w:rsid w:val="00120C95"/>
    <w:rsid w:val="001359DC"/>
    <w:rsid w:val="0014663E"/>
    <w:rsid w:val="001564EE"/>
    <w:rsid w:val="00180664"/>
    <w:rsid w:val="00185BA5"/>
    <w:rsid w:val="00195009"/>
    <w:rsid w:val="0019779B"/>
    <w:rsid w:val="001E3EB4"/>
    <w:rsid w:val="001F3009"/>
    <w:rsid w:val="00250014"/>
    <w:rsid w:val="00254D4B"/>
    <w:rsid w:val="00275BB5"/>
    <w:rsid w:val="00286F6A"/>
    <w:rsid w:val="00291C8C"/>
    <w:rsid w:val="002A1ECE"/>
    <w:rsid w:val="002A2510"/>
    <w:rsid w:val="002A733C"/>
    <w:rsid w:val="002B4017"/>
    <w:rsid w:val="002B4D1D"/>
    <w:rsid w:val="002C10B1"/>
    <w:rsid w:val="002D222A"/>
    <w:rsid w:val="002D486E"/>
    <w:rsid w:val="003076FD"/>
    <w:rsid w:val="00317005"/>
    <w:rsid w:val="00335259"/>
    <w:rsid w:val="0035553F"/>
    <w:rsid w:val="00380F4B"/>
    <w:rsid w:val="0038759B"/>
    <w:rsid w:val="003929F1"/>
    <w:rsid w:val="003A11E9"/>
    <w:rsid w:val="003A1B63"/>
    <w:rsid w:val="003A41A1"/>
    <w:rsid w:val="003B2326"/>
    <w:rsid w:val="003F1D46"/>
    <w:rsid w:val="00437ED0"/>
    <w:rsid w:val="00440CD8"/>
    <w:rsid w:val="00443837"/>
    <w:rsid w:val="00450F66"/>
    <w:rsid w:val="00461739"/>
    <w:rsid w:val="00467865"/>
    <w:rsid w:val="0048685F"/>
    <w:rsid w:val="004A1437"/>
    <w:rsid w:val="004A4198"/>
    <w:rsid w:val="004A54EA"/>
    <w:rsid w:val="004B0578"/>
    <w:rsid w:val="004B2424"/>
    <w:rsid w:val="004C2FEE"/>
    <w:rsid w:val="004D4881"/>
    <w:rsid w:val="004E34C6"/>
    <w:rsid w:val="004F58EC"/>
    <w:rsid w:val="004F62AD"/>
    <w:rsid w:val="00501AE8"/>
    <w:rsid w:val="00504B65"/>
    <w:rsid w:val="005114CE"/>
    <w:rsid w:val="00512899"/>
    <w:rsid w:val="0052122B"/>
    <w:rsid w:val="00542885"/>
    <w:rsid w:val="005557F6"/>
    <w:rsid w:val="00563778"/>
    <w:rsid w:val="0057226B"/>
    <w:rsid w:val="005B4AE2"/>
    <w:rsid w:val="005C3D49"/>
    <w:rsid w:val="005E63CC"/>
    <w:rsid w:val="005F2D68"/>
    <w:rsid w:val="005F6E87"/>
    <w:rsid w:val="00613129"/>
    <w:rsid w:val="00617C65"/>
    <w:rsid w:val="00676519"/>
    <w:rsid w:val="00682C69"/>
    <w:rsid w:val="006D2635"/>
    <w:rsid w:val="006D779C"/>
    <w:rsid w:val="006E4F63"/>
    <w:rsid w:val="006E729E"/>
    <w:rsid w:val="006F480E"/>
    <w:rsid w:val="007157F7"/>
    <w:rsid w:val="0071584C"/>
    <w:rsid w:val="007229D0"/>
    <w:rsid w:val="00725829"/>
    <w:rsid w:val="00727844"/>
    <w:rsid w:val="007602AC"/>
    <w:rsid w:val="00774B67"/>
    <w:rsid w:val="00793AC6"/>
    <w:rsid w:val="007A71DE"/>
    <w:rsid w:val="007B199B"/>
    <w:rsid w:val="007B6119"/>
    <w:rsid w:val="007C1DA0"/>
    <w:rsid w:val="007E2A15"/>
    <w:rsid w:val="007E56C4"/>
    <w:rsid w:val="00803BDE"/>
    <w:rsid w:val="008107D6"/>
    <w:rsid w:val="00841645"/>
    <w:rsid w:val="00846E59"/>
    <w:rsid w:val="00851C27"/>
    <w:rsid w:val="00852EC6"/>
    <w:rsid w:val="0088782D"/>
    <w:rsid w:val="008A0543"/>
    <w:rsid w:val="008B08EF"/>
    <w:rsid w:val="008B24BB"/>
    <w:rsid w:val="008B57DD"/>
    <w:rsid w:val="008B7081"/>
    <w:rsid w:val="008D40FF"/>
    <w:rsid w:val="00902964"/>
    <w:rsid w:val="009126F8"/>
    <w:rsid w:val="00923805"/>
    <w:rsid w:val="00932E73"/>
    <w:rsid w:val="009423B5"/>
    <w:rsid w:val="0094790F"/>
    <w:rsid w:val="00966B90"/>
    <w:rsid w:val="009737B7"/>
    <w:rsid w:val="009802C4"/>
    <w:rsid w:val="00982AF6"/>
    <w:rsid w:val="009901CA"/>
    <w:rsid w:val="009973A4"/>
    <w:rsid w:val="009976D9"/>
    <w:rsid w:val="00997A3E"/>
    <w:rsid w:val="009A2D7B"/>
    <w:rsid w:val="009A4EA3"/>
    <w:rsid w:val="009A55DC"/>
    <w:rsid w:val="009C220D"/>
    <w:rsid w:val="009D6AEA"/>
    <w:rsid w:val="00A211B2"/>
    <w:rsid w:val="00A2727E"/>
    <w:rsid w:val="00A35524"/>
    <w:rsid w:val="00A742D1"/>
    <w:rsid w:val="00A74F99"/>
    <w:rsid w:val="00A82BA3"/>
    <w:rsid w:val="00A94ACC"/>
    <w:rsid w:val="00AA7471"/>
    <w:rsid w:val="00AB5727"/>
    <w:rsid w:val="00AC72BE"/>
    <w:rsid w:val="00AE6FA4"/>
    <w:rsid w:val="00B03907"/>
    <w:rsid w:val="00B11811"/>
    <w:rsid w:val="00B22FDA"/>
    <w:rsid w:val="00B311E1"/>
    <w:rsid w:val="00B40CC3"/>
    <w:rsid w:val="00B4735C"/>
    <w:rsid w:val="00B90EC2"/>
    <w:rsid w:val="00B94B41"/>
    <w:rsid w:val="00BA268F"/>
    <w:rsid w:val="00BC7229"/>
    <w:rsid w:val="00BD09C8"/>
    <w:rsid w:val="00BE352A"/>
    <w:rsid w:val="00C02422"/>
    <w:rsid w:val="00C079CA"/>
    <w:rsid w:val="00C5330F"/>
    <w:rsid w:val="00C62E31"/>
    <w:rsid w:val="00C67741"/>
    <w:rsid w:val="00C74647"/>
    <w:rsid w:val="00C76039"/>
    <w:rsid w:val="00C76480"/>
    <w:rsid w:val="00C77D26"/>
    <w:rsid w:val="00C80AD2"/>
    <w:rsid w:val="00C86FC5"/>
    <w:rsid w:val="00C90A29"/>
    <w:rsid w:val="00C92FD6"/>
    <w:rsid w:val="00CA28E6"/>
    <w:rsid w:val="00CD247C"/>
    <w:rsid w:val="00CD43BF"/>
    <w:rsid w:val="00CD45F8"/>
    <w:rsid w:val="00D03A13"/>
    <w:rsid w:val="00D14E73"/>
    <w:rsid w:val="00D1680E"/>
    <w:rsid w:val="00D6155E"/>
    <w:rsid w:val="00D90A75"/>
    <w:rsid w:val="00DA4B5C"/>
    <w:rsid w:val="00DB716B"/>
    <w:rsid w:val="00DC47A2"/>
    <w:rsid w:val="00DE1551"/>
    <w:rsid w:val="00DE7FB7"/>
    <w:rsid w:val="00E143C4"/>
    <w:rsid w:val="00E1746A"/>
    <w:rsid w:val="00E20DDA"/>
    <w:rsid w:val="00E32A8B"/>
    <w:rsid w:val="00E36054"/>
    <w:rsid w:val="00E37E7B"/>
    <w:rsid w:val="00E46E04"/>
    <w:rsid w:val="00E64035"/>
    <w:rsid w:val="00E77678"/>
    <w:rsid w:val="00E87396"/>
    <w:rsid w:val="00E932C1"/>
    <w:rsid w:val="00EA5A2F"/>
    <w:rsid w:val="00EB478A"/>
    <w:rsid w:val="00EC42A3"/>
    <w:rsid w:val="00F02A61"/>
    <w:rsid w:val="00F22A8A"/>
    <w:rsid w:val="00F264EB"/>
    <w:rsid w:val="00F324C1"/>
    <w:rsid w:val="00F83033"/>
    <w:rsid w:val="00F966AA"/>
    <w:rsid w:val="00FB538F"/>
    <w:rsid w:val="00FC3071"/>
    <w:rsid w:val="00FC6939"/>
    <w:rsid w:val="00FD5902"/>
    <w:rsid w:val="00FE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288E3807"/>
  <w15:docId w15:val="{0B14F137-E8F1-4407-A070-5BC2C08CD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="Tahoma" w:hAnsi="Tahoma"/>
      <w:color w:val="A6A6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="Tahoma" w:hAnsi="Tahoma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paragraph" w:styleId="ListParagraph">
    <w:name w:val="List Paragraph"/>
    <w:basedOn w:val="Normal"/>
    <w:uiPriority w:val="34"/>
    <w:unhideWhenUsed/>
    <w:qFormat/>
    <w:rsid w:val="00DB716B"/>
    <w:pPr>
      <w:ind w:left="720"/>
      <w:contextualSpacing/>
    </w:pPr>
  </w:style>
  <w:style w:type="character" w:styleId="Hyperlink">
    <w:name w:val="Hyperlink"/>
    <w:basedOn w:val="DefaultParagraphFont"/>
    <w:unhideWhenUsed/>
    <w:rsid w:val="003555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bhaskarsavenftc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avesanghavi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iyogeshwar\AppData\Roaming\Microsoft\Templates\EmplAp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EmplApp</Template>
  <TotalTime>43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525</CharactersWithSpaces>
  <SharedDoc>false</SharedDoc>
  <HLinks>
    <vt:vector size="6" baseType="variant">
      <vt:variant>
        <vt:i4>4390996</vt:i4>
      </vt:variant>
      <vt:variant>
        <vt:i4>0</vt:i4>
      </vt:variant>
      <vt:variant>
        <vt:i4>0</vt:i4>
      </vt:variant>
      <vt:variant>
        <vt:i4>5</vt:i4>
      </vt:variant>
      <vt:variant>
        <vt:lpwstr>http://www.savesanghavi.com/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jaiyogeshwar</dc:creator>
  <cp:lastModifiedBy>Abhijay Save</cp:lastModifiedBy>
  <cp:revision>10</cp:revision>
  <cp:lastPrinted>2014-10-24T15:04:00Z</cp:lastPrinted>
  <dcterms:created xsi:type="dcterms:W3CDTF">2014-10-24T15:23:00Z</dcterms:created>
  <dcterms:modified xsi:type="dcterms:W3CDTF">2026-01-18T16:14:00Z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2025-07-30T04:56:43Z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a51aca83-5a01-46d7-b750-7fd6471b3519</vt:lpwstr>
  </property>
  <property fmtid="{D5CDD505-2E9C-101B-9397-08002B2CF9AE}" pid="8" name="MSIP_Label_defa4170-0d19-0005-0004-bc88714345d2_ActionId">
    <vt:lpwstr>999639f6-e179-4954-8f31-e6b48abac379</vt:lpwstr>
  </property>
  <property fmtid="{D5CDD505-2E9C-101B-9397-08002B2CF9AE}" pid="9" name="MSIP_Label_defa4170-0d19-0005-0004-bc88714345d2_ContentBits">
    <vt:lpwstr>0</vt:lpwstr>
  </property>
  <property fmtid="{D5CDD505-2E9C-101B-9397-08002B2CF9AE}" pid="10" name="MSIP_Label_defa4170-0d19-0005-0004-bc88714345d2_Tag">
    <vt:lpwstr>10, 3, 0, 1</vt:lpwstr>
  </property>
</Properties>
</file>